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AB5" w:rsidRDefault="00034AB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5.5pt;margin-top:4.75pt;width:709.5pt;height:525.55pt;z-index:-251658240;visibility:visible" wrapcoords="-23 0 -23 21569 21600 21569 21600 0 -23 0">
            <v:imagedata r:id="rId6" o:title=""/>
            <w10:wrap type="tight"/>
          </v:shape>
        </w:pict>
      </w:r>
    </w:p>
    <w:p w:rsidR="00034AB5" w:rsidRDefault="00034AB5">
      <w:r>
        <w:br w:type="page"/>
      </w:r>
      <w:r>
        <w:rPr>
          <w:noProof/>
        </w:rPr>
        <w:pict>
          <v:shape id="Рисунок 4" o:spid="_x0000_s1027" type="#_x0000_t75" style="position:absolute;margin-left:11pt;margin-top:9.25pt;width:748pt;height:261.45pt;z-index:-251657216;visibility:visible" wrapcoords="-22 0 -22 21538 21600 21538 21600 0 -22 0">
            <v:imagedata r:id="rId7" o:title=""/>
            <w10:wrap type="tight"/>
          </v:shape>
        </w:pict>
      </w:r>
    </w:p>
    <w:p w:rsidR="00034AB5" w:rsidRDefault="00034AB5"/>
    <w:sectPr w:rsidR="00034AB5" w:rsidSect="00FA5DF6">
      <w:footerReference w:type="default" r:id="rId8"/>
      <w:pgSz w:w="16838" w:h="11906" w:orient="landscape"/>
      <w:pgMar w:top="567" w:right="731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4AB5" w:rsidRDefault="00034AB5" w:rsidP="00D8139E">
      <w:pPr>
        <w:spacing w:after="0" w:line="240" w:lineRule="auto"/>
      </w:pPr>
      <w:r>
        <w:separator/>
      </w:r>
    </w:p>
  </w:endnote>
  <w:endnote w:type="continuationSeparator" w:id="0">
    <w:p w:rsidR="00034AB5" w:rsidRDefault="00034AB5" w:rsidP="00D81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AB5" w:rsidRDefault="00034AB5">
    <w:pPr>
      <w:pStyle w:val="Footer"/>
    </w:pPr>
  </w:p>
  <w:p w:rsidR="00034AB5" w:rsidRDefault="00034AB5">
    <w:pPr>
      <w:pStyle w:val="Footer"/>
    </w:pPr>
  </w:p>
  <w:p w:rsidR="00034AB5" w:rsidRDefault="00034AB5">
    <w:pPr>
      <w:pStyle w:val="Footer"/>
    </w:pPr>
  </w:p>
  <w:p w:rsidR="00034AB5" w:rsidRDefault="00034AB5">
    <w:pPr>
      <w:pStyle w:val="Footer"/>
    </w:pPr>
  </w:p>
  <w:p w:rsidR="00034AB5" w:rsidRDefault="00034AB5">
    <w:pPr>
      <w:pStyle w:val="Footer"/>
    </w:pPr>
  </w:p>
  <w:p w:rsidR="00034AB5" w:rsidRDefault="00034AB5">
    <w:pPr>
      <w:pStyle w:val="Footer"/>
    </w:pPr>
  </w:p>
  <w:p w:rsidR="00034AB5" w:rsidRDefault="00034AB5">
    <w:pPr>
      <w:pStyle w:val="Footer"/>
    </w:pPr>
  </w:p>
  <w:p w:rsidR="00034AB5" w:rsidRDefault="00034AB5">
    <w:pPr>
      <w:pStyle w:val="Footer"/>
    </w:pPr>
  </w:p>
  <w:p w:rsidR="00034AB5" w:rsidRDefault="00034AB5">
    <w:pPr>
      <w:pStyle w:val="Footer"/>
    </w:pPr>
  </w:p>
  <w:p w:rsidR="00034AB5" w:rsidRDefault="00034AB5">
    <w:pPr>
      <w:pStyle w:val="Footer"/>
    </w:pPr>
  </w:p>
  <w:p w:rsidR="00034AB5" w:rsidRDefault="00034AB5">
    <w:pPr>
      <w:pStyle w:val="Footer"/>
    </w:pPr>
  </w:p>
  <w:p w:rsidR="00034AB5" w:rsidRDefault="00034AB5">
    <w:pPr>
      <w:pStyle w:val="Footer"/>
    </w:pPr>
  </w:p>
  <w:p w:rsidR="00034AB5" w:rsidRDefault="00034AB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4AB5" w:rsidRDefault="00034AB5" w:rsidP="00D8139E">
      <w:pPr>
        <w:spacing w:after="0" w:line="240" w:lineRule="auto"/>
      </w:pPr>
      <w:r>
        <w:separator/>
      </w:r>
    </w:p>
  </w:footnote>
  <w:footnote w:type="continuationSeparator" w:id="0">
    <w:p w:rsidR="00034AB5" w:rsidRDefault="00034AB5" w:rsidP="00D813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139E"/>
    <w:rsid w:val="00034AB5"/>
    <w:rsid w:val="00034E50"/>
    <w:rsid w:val="00097C0F"/>
    <w:rsid w:val="001515C0"/>
    <w:rsid w:val="005D0A21"/>
    <w:rsid w:val="00921425"/>
    <w:rsid w:val="00980807"/>
    <w:rsid w:val="009E1998"/>
    <w:rsid w:val="00A82064"/>
    <w:rsid w:val="00B24AB8"/>
    <w:rsid w:val="00D8139E"/>
    <w:rsid w:val="00E5568A"/>
    <w:rsid w:val="00EE4A75"/>
    <w:rsid w:val="00FA5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A21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81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813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D813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8139E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D813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8139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2</Pages>
  <Words>0</Words>
  <Characters>5</Characters>
  <Application>Microsoft Office Outlook</Application>
  <DocSecurity>0</DocSecurity>
  <Lines>0</Lines>
  <Paragraphs>0</Paragraphs>
  <ScaleCrop>false</ScaleCrop>
  <Company>Школа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Марина</cp:lastModifiedBy>
  <cp:revision>4</cp:revision>
  <dcterms:created xsi:type="dcterms:W3CDTF">2013-12-18T11:53:00Z</dcterms:created>
  <dcterms:modified xsi:type="dcterms:W3CDTF">2014-01-24T11:48:00Z</dcterms:modified>
</cp:coreProperties>
</file>